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A56152" w14:textId="77777777" w:rsidR="0034608F" w:rsidRDefault="0034608F" w:rsidP="0034608F">
      <w:pPr>
        <w:pStyle w:val="Nadpis1"/>
        <w:jc w:val="center"/>
        <w:rPr>
          <w:rFonts w:ascii="Times New Roman" w:hAnsi="Times New Roman"/>
          <w:color w:val="000000"/>
          <w:szCs w:val="48"/>
          <w:lang w:eastAsia="zh-TW"/>
        </w:rPr>
      </w:pPr>
      <w:r>
        <w:rPr>
          <w:color w:val="000000"/>
        </w:rPr>
        <w:t>Závěrečná zpráva z odborné praxe</w:t>
      </w:r>
    </w:p>
    <w:p w14:paraId="77934B45" w14:textId="266CC935" w:rsidR="0034608F" w:rsidRDefault="0034608F" w:rsidP="0034608F">
      <w:pPr>
        <w:pStyle w:val="isselectedend"/>
        <w:jc w:val="center"/>
        <w:rPr>
          <w:rStyle w:val="Zdraznn"/>
          <w:color w:val="000000"/>
        </w:rPr>
      </w:pPr>
      <w:r>
        <w:rPr>
          <w:rStyle w:val="Zdraznn"/>
          <w:color w:val="000000"/>
        </w:rPr>
        <w:t>vzor určený k</w:t>
      </w:r>
      <w:r>
        <w:rPr>
          <w:rStyle w:val="Zdraznn"/>
          <w:color w:val="000000"/>
        </w:rPr>
        <w:t> </w:t>
      </w:r>
      <w:r>
        <w:rPr>
          <w:rStyle w:val="Zdraznn"/>
          <w:color w:val="000000"/>
        </w:rPr>
        <w:t>editaci</w:t>
      </w:r>
    </w:p>
    <w:p w14:paraId="3B189D8A" w14:textId="77777777" w:rsidR="0034608F" w:rsidRDefault="0034608F" w:rsidP="0034608F">
      <w:pPr>
        <w:pStyle w:val="isselectedend"/>
        <w:jc w:val="center"/>
        <w:rPr>
          <w:color w:val="000000"/>
        </w:rPr>
      </w:pPr>
    </w:p>
    <w:p w14:paraId="68BB9704" w14:textId="25B166CB" w:rsidR="0034608F" w:rsidRDefault="0034608F" w:rsidP="0034608F">
      <w:pPr>
        <w:pStyle w:val="isselectedend"/>
        <w:rPr>
          <w:color w:val="000000"/>
        </w:rPr>
      </w:pPr>
      <w:r>
        <w:rPr>
          <w:rStyle w:val="Siln"/>
          <w:color w:val="000000"/>
        </w:rPr>
        <w:t>Jméno a příjmení studenta/studentky:</w:t>
      </w:r>
      <w:r>
        <w:rPr>
          <w:color w:val="000000"/>
        </w:rPr>
        <w:t>.......................................................................................................</w:t>
      </w:r>
    </w:p>
    <w:p w14:paraId="7F9D6584" w14:textId="37231594" w:rsidR="0034608F" w:rsidRDefault="0034608F" w:rsidP="0034608F">
      <w:pPr>
        <w:pStyle w:val="isselectedend"/>
        <w:rPr>
          <w:color w:val="000000"/>
        </w:rPr>
      </w:pPr>
      <w:r>
        <w:rPr>
          <w:rStyle w:val="Siln"/>
          <w:color w:val="000000"/>
        </w:rPr>
        <w:t>Studijní program:</w:t>
      </w:r>
      <w:r>
        <w:rPr>
          <w:color w:val="000000"/>
        </w:rPr>
        <w:t>.........................................................................................................................</w:t>
      </w:r>
    </w:p>
    <w:p w14:paraId="028C8B53" w14:textId="77777777" w:rsidR="0034608F" w:rsidRDefault="0034608F" w:rsidP="0034608F">
      <w:pPr>
        <w:pStyle w:val="isselectedend"/>
        <w:rPr>
          <w:color w:val="000000"/>
        </w:rPr>
      </w:pPr>
      <w:r>
        <w:rPr>
          <w:rStyle w:val="Siln"/>
          <w:color w:val="000000"/>
        </w:rPr>
        <w:t>Hostitelská organizace (název a sídlo):</w:t>
      </w:r>
    </w:p>
    <w:p w14:paraId="544C7CD3" w14:textId="2740F891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155D9EDE" w14:textId="0C340A4C" w:rsidR="0034608F" w:rsidRDefault="0034608F" w:rsidP="0034608F">
      <w:pPr>
        <w:pStyle w:val="isselectedend"/>
        <w:rPr>
          <w:color w:val="000000"/>
        </w:rPr>
      </w:pPr>
      <w:r>
        <w:rPr>
          <w:rStyle w:val="Siln"/>
          <w:color w:val="000000"/>
        </w:rPr>
        <w:t>Termín absolvování praxe: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od ........................................do........................................</w:t>
      </w:r>
    </w:p>
    <w:p w14:paraId="43A479EC" w14:textId="77777777" w:rsidR="0034608F" w:rsidRDefault="0034608F" w:rsidP="0034608F">
      <w:pPr>
        <w:pStyle w:val="isselectedend"/>
        <w:rPr>
          <w:color w:val="000000"/>
        </w:rPr>
      </w:pPr>
      <w:r>
        <w:rPr>
          <w:rStyle w:val="Siln"/>
          <w:color w:val="000000"/>
        </w:rPr>
        <w:t>Celkový počet odpracovaných hodin: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........................................</w:t>
      </w:r>
    </w:p>
    <w:p w14:paraId="17E63352" w14:textId="77777777" w:rsidR="0034608F" w:rsidRDefault="0034608F" w:rsidP="0034608F">
      <w:pPr>
        <w:pStyle w:val="isselectedend"/>
        <w:rPr>
          <w:color w:val="000000"/>
        </w:rPr>
      </w:pPr>
      <w:r>
        <w:rPr>
          <w:rStyle w:val="Siln"/>
          <w:color w:val="000000"/>
        </w:rPr>
        <w:t>Odpovědná osoba / mentor v hostitelské organizaci:</w:t>
      </w:r>
      <w:r>
        <w:rPr>
          <w:color w:val="000000"/>
        </w:rPr>
        <w:br/>
        <w:t>............................................................................................................................</w:t>
      </w:r>
    </w:p>
    <w:p w14:paraId="6DE44D73" w14:textId="77777777" w:rsidR="0034608F" w:rsidRDefault="0034608F" w:rsidP="0034608F">
      <w:pPr>
        <w:pStyle w:val="Nadpis2"/>
        <w:rPr>
          <w:color w:val="000000"/>
        </w:rPr>
      </w:pPr>
      <w:r>
        <w:rPr>
          <w:color w:val="000000"/>
        </w:rPr>
        <w:t>1. Přehled vykonávaných činností</w:t>
      </w:r>
    </w:p>
    <w:p w14:paraId="6A7C24CB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Stručně uveďte hlavní pracovní činnosti, kterým jste se během odborné praxe věnoval/a.</w:t>
      </w:r>
    </w:p>
    <w:p w14:paraId="379C6EDE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0755FC70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08C21A99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1983251E" w14:textId="77777777" w:rsidR="0034608F" w:rsidRDefault="007218F1" w:rsidP="0034608F">
      <w:pPr>
        <w:rPr>
          <w:color w:val="000000"/>
        </w:rPr>
      </w:pPr>
      <w:r>
        <w:rPr>
          <w:noProof/>
          <w:color w:val="000000"/>
        </w:rPr>
        <w:pict w14:anchorId="3EEEF07D">
          <v:rect id="_x0000_i1027" alt="" style="width:410.95pt;height:.05pt;mso-width-percent:0;mso-height-percent:0;mso-width-percent:0;mso-height-percent:0" o:hrpct="906" o:hralign="center" o:hrstd="t" o:hr="t" fillcolor="#a0a0a0" stroked="f"/>
        </w:pict>
      </w:r>
    </w:p>
    <w:p w14:paraId="5733B8F4" w14:textId="77777777" w:rsidR="0034608F" w:rsidRDefault="0034608F" w:rsidP="0034608F">
      <w:pPr>
        <w:pStyle w:val="Nadpis2"/>
        <w:rPr>
          <w:color w:val="000000"/>
        </w:rPr>
      </w:pPr>
      <w:r>
        <w:rPr>
          <w:color w:val="000000"/>
        </w:rPr>
        <w:lastRenderedPageBreak/>
        <w:t>2. Popis průběhu odborné praxe</w:t>
      </w:r>
    </w:p>
    <w:p w14:paraId="764B464C" w14:textId="77777777" w:rsidR="0034608F" w:rsidRDefault="0034608F" w:rsidP="0034608F">
      <w:pPr>
        <w:pStyle w:val="isselectedend"/>
        <w:rPr>
          <w:color w:val="000000"/>
        </w:rPr>
      </w:pPr>
      <w:r>
        <w:rPr>
          <w:rStyle w:val="Zdraznn"/>
          <w:color w:val="000000"/>
        </w:rPr>
        <w:t>Popište, jak praxe probíhala, jak byla organizována, jaké konkrétní úkoly jste vykonával/a a jaká byla vaše role v hostitelské organizaci. Můžete uvést také způsob spolupráce s mentorem či dalšími pracovníky organizace, případně jak se vaše pracovní náplň v průběhu praxe vyvíjela.</w:t>
      </w:r>
    </w:p>
    <w:p w14:paraId="40D4D3C3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3FCCA6F2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292D7A37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50B663D3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00207950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78DA9580" w14:textId="77777777" w:rsidR="0034608F" w:rsidRDefault="007218F1" w:rsidP="0034608F">
      <w:pPr>
        <w:rPr>
          <w:color w:val="000000"/>
        </w:rPr>
      </w:pPr>
      <w:r>
        <w:rPr>
          <w:noProof/>
          <w:color w:val="000000"/>
        </w:rPr>
        <w:pict w14:anchorId="237EE0B4">
          <v:rect id="_x0000_i1026" alt="" style="width:410.95pt;height:.05pt;mso-width-percent:0;mso-height-percent:0;mso-width-percent:0;mso-height-percent:0" o:hrpct="906" o:hralign="center" o:hrstd="t" o:hr="t" fillcolor="#a0a0a0" stroked="f"/>
        </w:pict>
      </w:r>
    </w:p>
    <w:p w14:paraId="74A64C7B" w14:textId="77777777" w:rsidR="0034608F" w:rsidRDefault="0034608F" w:rsidP="0034608F">
      <w:pPr>
        <w:pStyle w:val="Nadpis2"/>
        <w:rPr>
          <w:color w:val="000000"/>
        </w:rPr>
      </w:pPr>
      <w:r>
        <w:rPr>
          <w:color w:val="000000"/>
        </w:rPr>
        <w:t>3. Zhodnocení a přínos odborné praxe</w:t>
      </w:r>
    </w:p>
    <w:p w14:paraId="2AD0F203" w14:textId="77777777" w:rsidR="0034608F" w:rsidRDefault="0034608F" w:rsidP="0034608F">
      <w:pPr>
        <w:pStyle w:val="isselectedend"/>
        <w:rPr>
          <w:color w:val="000000"/>
        </w:rPr>
      </w:pPr>
      <w:r>
        <w:rPr>
          <w:rStyle w:val="Zdraznn"/>
          <w:color w:val="000000"/>
        </w:rPr>
        <w:t>Zhodnoťte, co vám absolvovaná praxe přinesla ve vztahu ke studovanému programu a vašemu budoucímu profesnímu uplatnění. Zaměřte se zejména na zkušenosti, znalosti a dovednosti, které jste během praxe získal/a nebo rozvinul/a.</w:t>
      </w:r>
    </w:p>
    <w:p w14:paraId="2CE12326" w14:textId="77777777" w:rsidR="0034608F" w:rsidRPr="0034608F" w:rsidRDefault="0034608F" w:rsidP="0034608F">
      <w:pPr>
        <w:pStyle w:val="isselectedend"/>
        <w:rPr>
          <w:i/>
          <w:iCs/>
          <w:color w:val="000000"/>
        </w:rPr>
      </w:pPr>
      <w:r w:rsidRPr="0034608F">
        <w:rPr>
          <w:rStyle w:val="Zdraznn"/>
          <w:i w:val="0"/>
          <w:iCs w:val="0"/>
          <w:color w:val="000000"/>
        </w:rPr>
        <w:t>Podle charakteru praxe můžete reflektovat například:</w:t>
      </w:r>
    </w:p>
    <w:p w14:paraId="540E3C46" w14:textId="77777777" w:rsidR="0034608F" w:rsidRPr="0034608F" w:rsidRDefault="0034608F" w:rsidP="0034608F">
      <w:pPr>
        <w:numPr>
          <w:ilvl w:val="0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34608F">
        <w:rPr>
          <w:rStyle w:val="Zdraznn"/>
          <w:rFonts w:ascii="Times New Roman" w:hAnsi="Times New Roman"/>
          <w:i w:val="0"/>
          <w:iCs w:val="0"/>
          <w:color w:val="000000"/>
          <w:sz w:val="24"/>
          <w:szCs w:val="24"/>
        </w:rPr>
        <w:t>využití znalostí a dovedností získaných během studia v reálném pracovním prostředí;</w:t>
      </w:r>
    </w:p>
    <w:p w14:paraId="412B309B" w14:textId="77777777" w:rsidR="0034608F" w:rsidRPr="0034608F" w:rsidRDefault="0034608F" w:rsidP="0034608F">
      <w:pPr>
        <w:numPr>
          <w:ilvl w:val="0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34608F">
        <w:rPr>
          <w:rStyle w:val="Zdraznn"/>
          <w:rFonts w:ascii="Times New Roman" w:hAnsi="Times New Roman"/>
          <w:i w:val="0"/>
          <w:iCs w:val="0"/>
          <w:color w:val="000000"/>
          <w:sz w:val="24"/>
          <w:szCs w:val="24"/>
        </w:rPr>
        <w:t>rozvoj odborných a pracovních kompetencí;</w:t>
      </w:r>
    </w:p>
    <w:p w14:paraId="30F488B8" w14:textId="77777777" w:rsidR="0034608F" w:rsidRPr="0034608F" w:rsidRDefault="0034608F" w:rsidP="0034608F">
      <w:pPr>
        <w:numPr>
          <w:ilvl w:val="0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34608F">
        <w:rPr>
          <w:rStyle w:val="Zdraznn"/>
          <w:rFonts w:ascii="Times New Roman" w:hAnsi="Times New Roman"/>
          <w:i w:val="0"/>
          <w:iCs w:val="0"/>
          <w:color w:val="000000"/>
          <w:sz w:val="24"/>
          <w:szCs w:val="24"/>
        </w:rPr>
        <w:t>využití a rozvoj jazykových dovedností;</w:t>
      </w:r>
    </w:p>
    <w:p w14:paraId="302DCF97" w14:textId="77777777" w:rsidR="0034608F" w:rsidRPr="0034608F" w:rsidRDefault="0034608F" w:rsidP="0034608F">
      <w:pPr>
        <w:numPr>
          <w:ilvl w:val="0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34608F">
        <w:rPr>
          <w:rStyle w:val="Zdraznn"/>
          <w:rFonts w:ascii="Times New Roman" w:hAnsi="Times New Roman"/>
          <w:i w:val="0"/>
          <w:iCs w:val="0"/>
          <w:color w:val="000000"/>
          <w:sz w:val="24"/>
          <w:szCs w:val="24"/>
        </w:rPr>
        <w:t>zkušenost s interkulturní komunikací a kulturně specifickým pracovním prostředím;</w:t>
      </w:r>
    </w:p>
    <w:p w14:paraId="6881980A" w14:textId="77777777" w:rsidR="0034608F" w:rsidRPr="0034608F" w:rsidRDefault="0034608F" w:rsidP="0034608F">
      <w:pPr>
        <w:numPr>
          <w:ilvl w:val="0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34608F">
        <w:rPr>
          <w:rStyle w:val="Zdraznn"/>
          <w:rFonts w:ascii="Times New Roman" w:hAnsi="Times New Roman"/>
          <w:i w:val="0"/>
          <w:iCs w:val="0"/>
          <w:color w:val="000000"/>
          <w:sz w:val="24"/>
          <w:szCs w:val="24"/>
        </w:rPr>
        <w:t>schopnost samostatně řešit pracovní úkoly a problémy;</w:t>
      </w:r>
    </w:p>
    <w:p w14:paraId="4EB29CB6" w14:textId="77777777" w:rsidR="0034608F" w:rsidRPr="0034608F" w:rsidRDefault="0034608F" w:rsidP="0034608F">
      <w:pPr>
        <w:numPr>
          <w:ilvl w:val="0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34608F">
        <w:rPr>
          <w:rStyle w:val="Zdraznn"/>
          <w:rFonts w:ascii="Times New Roman" w:hAnsi="Times New Roman"/>
          <w:i w:val="0"/>
          <w:iCs w:val="0"/>
          <w:color w:val="000000"/>
          <w:sz w:val="24"/>
          <w:szCs w:val="24"/>
        </w:rPr>
        <w:t>spolupráci v pracovním týmu a komunikaci s kolegy, klienty či dalšími osobami;</w:t>
      </w:r>
    </w:p>
    <w:p w14:paraId="3532CD3B" w14:textId="77777777" w:rsidR="0034608F" w:rsidRPr="0034608F" w:rsidRDefault="0034608F" w:rsidP="0034608F">
      <w:pPr>
        <w:numPr>
          <w:ilvl w:val="0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34608F">
        <w:rPr>
          <w:rStyle w:val="Zdraznn"/>
          <w:rFonts w:ascii="Times New Roman" w:hAnsi="Times New Roman"/>
          <w:i w:val="0"/>
          <w:iCs w:val="0"/>
          <w:color w:val="000000"/>
          <w:sz w:val="24"/>
          <w:szCs w:val="24"/>
        </w:rPr>
        <w:t>nové znalosti a zkušenosti získané během praxe;</w:t>
      </w:r>
    </w:p>
    <w:p w14:paraId="78F82579" w14:textId="77777777" w:rsidR="0034608F" w:rsidRPr="0034608F" w:rsidRDefault="0034608F" w:rsidP="0034608F">
      <w:pPr>
        <w:numPr>
          <w:ilvl w:val="0"/>
          <w:numId w:val="1"/>
        </w:numPr>
        <w:spacing w:before="100" w:beforeAutospacing="1" w:after="100" w:afterAutospacing="1" w:line="240" w:lineRule="auto"/>
        <w:contextualSpacing w:val="0"/>
        <w:jc w:val="left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34608F">
        <w:rPr>
          <w:rStyle w:val="Zdraznn"/>
          <w:rFonts w:ascii="Times New Roman" w:hAnsi="Times New Roman"/>
          <w:i w:val="0"/>
          <w:iCs w:val="0"/>
          <w:color w:val="000000"/>
          <w:sz w:val="24"/>
          <w:szCs w:val="24"/>
        </w:rPr>
        <w:t>přínos praxe pro vaše další profesní směřování.</w:t>
      </w:r>
    </w:p>
    <w:p w14:paraId="62C29960" w14:textId="77777777" w:rsidR="0034608F" w:rsidRDefault="0034608F" w:rsidP="0034608F">
      <w:pPr>
        <w:pStyle w:val="isselectedend"/>
        <w:rPr>
          <w:color w:val="000000"/>
        </w:rPr>
      </w:pPr>
      <w:r>
        <w:rPr>
          <w:rStyle w:val="Zdraznn"/>
          <w:color w:val="000000"/>
        </w:rPr>
        <w:t>Uveďte také případné obtíže či negativní zkušenosti a stručně zhodnoťte spolupráci s hostitelskou organizací a podporu či zpětnou vazbu poskytovanou mentorem.</w:t>
      </w:r>
    </w:p>
    <w:p w14:paraId="5E82F2D5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60AAB1FD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0F7B243C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0229C5CD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lastRenderedPageBreak/>
        <w:t>............................................................................................................................</w:t>
      </w:r>
    </w:p>
    <w:p w14:paraId="1795FF33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706C0412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7AE50E63" w14:textId="77777777" w:rsidR="0034608F" w:rsidRDefault="007218F1" w:rsidP="0034608F">
      <w:pPr>
        <w:rPr>
          <w:color w:val="000000"/>
        </w:rPr>
      </w:pPr>
      <w:r>
        <w:rPr>
          <w:noProof/>
        </w:rPr>
      </w:r>
      <w:r>
        <w:pict w14:anchorId="5E948B63">
          <v:rect id="Horizontal Line 4" o:spid="_x0000_s2050" style="width:411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" filled="f">
            <o:lock v:ext="edit" rotation="t" aspectratio="t" verticies="t" text="t" shapetype="t"/>
            <w10:anchorlock/>
          </v:rect>
        </w:pict>
      </w:r>
    </w:p>
    <w:p w14:paraId="4065E2BA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V ........................................................ dne ........................................................</w:t>
      </w:r>
    </w:p>
    <w:p w14:paraId="1FB7CFAA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Podpis studenta/studentky: .......................................................................................</w:t>
      </w:r>
    </w:p>
    <w:p w14:paraId="69A67B48" w14:textId="77777777" w:rsidR="0034608F" w:rsidRDefault="0034608F" w:rsidP="0034608F">
      <w:pPr>
        <w:pStyle w:val="Nadpis1"/>
        <w:rPr>
          <w:color w:val="000000"/>
        </w:rPr>
      </w:pPr>
      <w:r>
        <w:rPr>
          <w:color w:val="000000"/>
        </w:rPr>
        <w:t>Vyjádření hostitelské organizace</w:t>
      </w:r>
    </w:p>
    <w:p w14:paraId="32D460C9" w14:textId="77777777" w:rsidR="0034608F" w:rsidRDefault="0034608F" w:rsidP="0034608F">
      <w:pPr>
        <w:pStyle w:val="isselectedend"/>
        <w:rPr>
          <w:color w:val="000000"/>
        </w:rPr>
      </w:pPr>
      <w:r>
        <w:rPr>
          <w:rStyle w:val="Siln"/>
          <w:color w:val="000000"/>
        </w:rPr>
        <w:t>Vyjádření odpovědné osoby / mentora k průběhu praxe a výkonu studenta/studentky:</w:t>
      </w:r>
    </w:p>
    <w:p w14:paraId="1891BA84" w14:textId="77777777" w:rsidR="0034608F" w:rsidRDefault="0034608F" w:rsidP="0034608F">
      <w:pPr>
        <w:pStyle w:val="isselectedend"/>
        <w:rPr>
          <w:color w:val="000000"/>
        </w:rPr>
      </w:pPr>
      <w:r>
        <w:rPr>
          <w:rStyle w:val="Zdraznn"/>
          <w:color w:val="000000"/>
        </w:rPr>
        <w:t>Stručně zhodnoťte zejména přístup studenta/studentky k plnění pracovních úkolů, samostatnost, spolehlivost, komunikaci a spolupráci. Podle charakteru praxe můžete uvést také úroveň a rozvoj odborných, jazykových či interkulturních kompetencí a celkový přínos studenta/studentky pro činnost organizace.</w:t>
      </w:r>
    </w:p>
    <w:p w14:paraId="29AD15F9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7030B7E3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180B75C8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0AB225F1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6F664F70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43026111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</w:t>
      </w:r>
    </w:p>
    <w:p w14:paraId="4D5299E0" w14:textId="77777777" w:rsidR="0034608F" w:rsidRDefault="0034608F" w:rsidP="0034608F">
      <w:pPr>
        <w:pStyle w:val="isselectedend"/>
        <w:rPr>
          <w:color w:val="000000"/>
        </w:rPr>
      </w:pPr>
      <w:r>
        <w:rPr>
          <w:color w:val="000000"/>
        </w:rPr>
        <w:t>V ........................................................ dne ........................................................</w:t>
      </w:r>
    </w:p>
    <w:p w14:paraId="74E5F1E6" w14:textId="77777777" w:rsidR="0034608F" w:rsidRDefault="0034608F" w:rsidP="0034608F">
      <w:pPr>
        <w:pStyle w:val="isselectedend"/>
        <w:rPr>
          <w:color w:val="000000"/>
        </w:rPr>
      </w:pPr>
      <w:r>
        <w:rPr>
          <w:rStyle w:val="Siln"/>
          <w:color w:val="000000"/>
        </w:rPr>
        <w:t>Jméno a příjmení odpovědné osoby / mentora:</w:t>
      </w:r>
      <w:r>
        <w:rPr>
          <w:color w:val="000000"/>
        </w:rPr>
        <w:br/>
        <w:t>............................................................................................................................</w:t>
      </w:r>
    </w:p>
    <w:p w14:paraId="347E085B" w14:textId="77777777" w:rsidR="0034608F" w:rsidRDefault="0034608F" w:rsidP="0034608F">
      <w:pPr>
        <w:pStyle w:val="isselectedend"/>
        <w:rPr>
          <w:color w:val="000000"/>
        </w:rPr>
      </w:pPr>
      <w:r>
        <w:rPr>
          <w:rStyle w:val="Siln"/>
          <w:color w:val="000000"/>
        </w:rPr>
        <w:t>Pozice v hostitelské organizaci:</w:t>
      </w:r>
      <w:r>
        <w:rPr>
          <w:color w:val="000000"/>
        </w:rPr>
        <w:br/>
        <w:t>............................................................................................................................</w:t>
      </w:r>
    </w:p>
    <w:p w14:paraId="62135204" w14:textId="77777777" w:rsidR="0034608F" w:rsidRDefault="0034608F" w:rsidP="0034608F">
      <w:pPr>
        <w:pStyle w:val="isselectedend"/>
        <w:rPr>
          <w:color w:val="000000"/>
        </w:rPr>
      </w:pPr>
      <w:r>
        <w:rPr>
          <w:rStyle w:val="Siln"/>
          <w:color w:val="000000"/>
        </w:rPr>
        <w:t>Podpis: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..............................................................................................................</w:t>
      </w:r>
    </w:p>
    <w:p w14:paraId="1A3E3DD2" w14:textId="77777777" w:rsidR="0034608F" w:rsidRDefault="0034608F" w:rsidP="0034608F">
      <w:pPr>
        <w:pStyle w:val="Normlnweb"/>
        <w:rPr>
          <w:color w:val="000000"/>
        </w:rPr>
      </w:pPr>
      <w:r>
        <w:rPr>
          <w:rStyle w:val="Siln"/>
          <w:color w:val="000000"/>
        </w:rPr>
        <w:t>Razítko hostitelské organizace: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............................................................................</w:t>
      </w:r>
    </w:p>
    <w:p w14:paraId="6399D080" w14:textId="77777777" w:rsidR="00044668" w:rsidRPr="0034608F" w:rsidRDefault="00044668" w:rsidP="0034608F"/>
    <w:sectPr w:rsidR="00044668" w:rsidRPr="0034608F" w:rsidSect="00F844C5">
      <w:headerReference w:type="first" r:id="rId7"/>
      <w:footerReference w:type="first" r:id="rId8"/>
      <w:pgSz w:w="11906" w:h="16838" w:code="9"/>
      <w:pgMar w:top="1985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83824C" w14:textId="77777777" w:rsidR="007218F1" w:rsidRDefault="007218F1" w:rsidP="00F15613">
      <w:pPr>
        <w:spacing w:line="240" w:lineRule="auto"/>
      </w:pPr>
      <w:r>
        <w:separator/>
      </w:r>
    </w:p>
  </w:endnote>
  <w:endnote w:type="continuationSeparator" w:id="0">
    <w:p w14:paraId="267B1EE6" w14:textId="77777777" w:rsidR="007218F1" w:rsidRDefault="007218F1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A96B4" w14:textId="77777777" w:rsidR="00124268" w:rsidRDefault="00124268" w:rsidP="00124268">
    <w:pPr>
      <w:pStyle w:val="Zpat"/>
      <w:jc w:val="left"/>
      <w:rPr>
        <w:rFonts w:cs="Arial"/>
        <w:sz w:val="14"/>
      </w:rPr>
    </w:pPr>
    <w:r>
      <w:rPr>
        <w:rFonts w:cs="Arial"/>
        <w:sz w:val="14"/>
      </w:rPr>
      <w:t>Katedra asijských studií</w:t>
    </w:r>
  </w:p>
  <w:p w14:paraId="79445FFD" w14:textId="77777777" w:rsidR="001347FD" w:rsidRPr="00A172C5" w:rsidRDefault="001347FD" w:rsidP="00124268">
    <w:pPr>
      <w:pStyle w:val="Zpat"/>
      <w:jc w:val="left"/>
      <w:rPr>
        <w:rFonts w:cs="Arial"/>
        <w:sz w:val="14"/>
      </w:rPr>
    </w:pPr>
    <w:r w:rsidRPr="00A172C5">
      <w:rPr>
        <w:rFonts w:cs="Arial"/>
        <w:sz w:val="14"/>
      </w:rPr>
      <w:t>Filozofická fakulta Univerzity Palackého v Olomouci</w:t>
    </w:r>
  </w:p>
  <w:p w14:paraId="4F235CA1" w14:textId="77777777" w:rsidR="001347FD" w:rsidRPr="00A172C5" w:rsidRDefault="00141B6E" w:rsidP="00124268">
    <w:pPr>
      <w:pStyle w:val="Zpat"/>
      <w:jc w:val="left"/>
      <w:rPr>
        <w:rFonts w:cs="Arial"/>
        <w:sz w:val="14"/>
      </w:rPr>
    </w:pPr>
    <w:r>
      <w:rPr>
        <w:rFonts w:cs="Arial"/>
        <w:sz w:val="14"/>
      </w:rPr>
      <w:t>tř. Svobody 26</w:t>
    </w:r>
    <w:r w:rsidR="001347FD" w:rsidRPr="00A172C5">
      <w:rPr>
        <w:rFonts w:cs="Arial"/>
        <w:sz w:val="14"/>
      </w:rPr>
      <w:t xml:space="preserve"> | 77</w:t>
    </w:r>
    <w:r>
      <w:rPr>
        <w:rFonts w:cs="Arial"/>
        <w:sz w:val="14"/>
      </w:rPr>
      <w:t>9</w:t>
    </w:r>
    <w:r w:rsidR="001347FD" w:rsidRPr="00A172C5">
      <w:rPr>
        <w:rFonts w:cs="Arial"/>
        <w:sz w:val="14"/>
      </w:rPr>
      <w:t xml:space="preserve"> </w:t>
    </w:r>
    <w:r>
      <w:rPr>
        <w:rFonts w:cs="Arial"/>
        <w:sz w:val="14"/>
      </w:rPr>
      <w:t>0</w:t>
    </w:r>
    <w:r w:rsidR="00124268">
      <w:rPr>
        <w:rFonts w:cs="Arial"/>
        <w:sz w:val="14"/>
      </w:rPr>
      <w:t>0</w:t>
    </w:r>
    <w:r w:rsidR="001347FD" w:rsidRPr="00A172C5">
      <w:rPr>
        <w:rFonts w:cs="Arial"/>
        <w:sz w:val="14"/>
      </w:rPr>
      <w:t xml:space="preserve"> Olomouc</w:t>
    </w:r>
  </w:p>
  <w:p w14:paraId="1AA55FBC" w14:textId="77777777" w:rsidR="001347FD" w:rsidRPr="00A172C5" w:rsidRDefault="001347FD" w:rsidP="00124268">
    <w:pPr>
      <w:pStyle w:val="Zpat"/>
      <w:jc w:val="left"/>
      <w:rPr>
        <w:rFonts w:cs="Arial"/>
        <w:b/>
        <w:sz w:val="14"/>
      </w:rPr>
    </w:pPr>
    <w:r w:rsidRPr="00A172C5">
      <w:rPr>
        <w:rFonts w:cs="Arial"/>
        <w:b/>
        <w:sz w:val="14"/>
      </w:rPr>
      <w:t>www.</w:t>
    </w:r>
    <w:r w:rsidR="00124268">
      <w:rPr>
        <w:rFonts w:cs="Arial"/>
        <w:b/>
        <w:sz w:val="14"/>
      </w:rPr>
      <w:t>kas.</w:t>
    </w:r>
    <w:r w:rsidRPr="00A172C5">
      <w:rPr>
        <w:rFonts w:cs="Arial"/>
        <w:b/>
        <w:sz w:val="14"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85D0EC" w14:textId="77777777" w:rsidR="007218F1" w:rsidRDefault="007218F1" w:rsidP="00F15613">
      <w:pPr>
        <w:spacing w:line="240" w:lineRule="auto"/>
      </w:pPr>
      <w:r>
        <w:separator/>
      </w:r>
    </w:p>
  </w:footnote>
  <w:footnote w:type="continuationSeparator" w:id="0">
    <w:p w14:paraId="33789331" w14:textId="77777777" w:rsidR="007218F1" w:rsidRDefault="007218F1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448FD5" w14:textId="77777777" w:rsidR="00F15613" w:rsidRDefault="00782CC0">
    <w:pPr>
      <w:pStyle w:val="Zhlav"/>
      <w:rPr>
        <w:noProof/>
        <w:lang w:val="en-US" w:eastAsia="ja-JP"/>
      </w:rPr>
    </w:pPr>
    <w:r>
      <w:rPr>
        <w:noProof/>
        <w:lang w:eastAsia="ja-JP"/>
      </w:rPr>
      <w:drawing>
        <wp:anchor distT="0" distB="0" distL="114300" distR="114300" simplePos="0" relativeHeight="251659264" behindDoc="1" locked="0" layoutInCell="1" allowOverlap="1" wp14:anchorId="385A4966" wp14:editId="7ABE9CCD">
          <wp:simplePos x="0" y="0"/>
          <wp:positionH relativeFrom="column">
            <wp:posOffset>-915035</wp:posOffset>
          </wp:positionH>
          <wp:positionV relativeFrom="paragraph">
            <wp:posOffset>664210</wp:posOffset>
          </wp:positionV>
          <wp:extent cx="2400300" cy="1190625"/>
          <wp:effectExtent l="0" t="0" r="0" b="0"/>
          <wp:wrapTight wrapText="bothSides">
            <wp:wrapPolygon edited="0">
              <wp:start x="7714" y="3456"/>
              <wp:lineTo x="3257" y="5875"/>
              <wp:lineTo x="1714" y="7258"/>
              <wp:lineTo x="1886" y="13478"/>
              <wp:lineTo x="3771" y="15206"/>
              <wp:lineTo x="7714" y="15206"/>
              <wp:lineTo x="7714" y="17971"/>
              <wp:lineTo x="8571" y="17971"/>
              <wp:lineTo x="8571" y="15206"/>
              <wp:lineTo x="19543" y="13478"/>
              <wp:lineTo x="19886" y="11059"/>
              <wp:lineTo x="15771" y="8986"/>
              <wp:lineTo x="8571" y="3456"/>
              <wp:lineTo x="7714" y="3456"/>
            </wp:wrapPolygon>
          </wp:wrapTight>
          <wp:docPr id="5" name="図 5" descr="C:\Users\YujiNakaya\Desktop\UP_logo_katedra asijskych studii\PNG_web\UP_logo_katedra asijskych studii_horizont_cz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YujiNakaya\Desktop\UP_logo_katedra asijskych studii\PNG_web\UP_logo_katedra asijskych studii_horizont_cz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844C5">
      <w:rPr>
        <w:noProof/>
        <w:lang w:eastAsia="ja-JP"/>
      </w:rPr>
      <w:drawing>
        <wp:anchor distT="0" distB="0" distL="114300" distR="114300" simplePos="0" relativeHeight="251658240" behindDoc="0" locked="1" layoutInCell="1" allowOverlap="1" wp14:anchorId="7D926100" wp14:editId="73A038DB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6350"/>
          <wp:wrapNone/>
          <wp:docPr id="2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44ECBC7" w14:textId="77777777" w:rsidR="00782CC0" w:rsidRDefault="00782CC0">
    <w:pPr>
      <w:pStyle w:val="Zhlav"/>
      <w:rPr>
        <w:noProof/>
        <w:lang w:val="en-US" w:eastAsia="ja-JP"/>
      </w:rPr>
    </w:pPr>
  </w:p>
  <w:p w14:paraId="5DEC4C43" w14:textId="77777777" w:rsidR="00782CC0" w:rsidRDefault="00782CC0">
    <w:pPr>
      <w:pStyle w:val="Zhlav"/>
      <w:rPr>
        <w:noProof/>
        <w:lang w:val="en-US" w:eastAsia="ja-JP"/>
      </w:rPr>
    </w:pPr>
  </w:p>
  <w:p w14:paraId="4D367E4E" w14:textId="77777777" w:rsidR="00782CC0" w:rsidRDefault="00782CC0">
    <w:pPr>
      <w:pStyle w:val="Zhlav"/>
      <w:rPr>
        <w:noProof/>
        <w:lang w:val="en-US" w:eastAsia="ja-JP"/>
      </w:rPr>
    </w:pPr>
  </w:p>
  <w:p w14:paraId="3E98599E" w14:textId="77777777" w:rsidR="00782CC0" w:rsidRDefault="00782CC0">
    <w:pPr>
      <w:pStyle w:val="Zhlav"/>
      <w:rPr>
        <w:noProof/>
        <w:lang w:val="en-US" w:eastAsia="ja-JP"/>
      </w:rPr>
    </w:pPr>
  </w:p>
  <w:p w14:paraId="75B2CFB9" w14:textId="77777777" w:rsidR="00782CC0" w:rsidRDefault="00782CC0">
    <w:pPr>
      <w:pStyle w:val="Zhlav"/>
      <w:rPr>
        <w:noProof/>
        <w:lang w:val="en-US" w:eastAsia="ja-JP"/>
      </w:rPr>
    </w:pPr>
  </w:p>
  <w:p w14:paraId="67D7D76D" w14:textId="77777777" w:rsidR="00782CC0" w:rsidRDefault="00782CC0">
    <w:pPr>
      <w:pStyle w:val="Zhlav"/>
      <w:rPr>
        <w:noProof/>
        <w:lang w:val="en-US" w:eastAsia="ja-JP"/>
      </w:rPr>
    </w:pPr>
  </w:p>
  <w:p w14:paraId="5E706E1A" w14:textId="77777777" w:rsidR="00782CC0" w:rsidRDefault="00782CC0">
    <w:pPr>
      <w:pStyle w:val="Zhlav"/>
      <w:rPr>
        <w:noProof/>
        <w:lang w:val="en-US" w:eastAsia="ja-JP"/>
      </w:rPr>
    </w:pPr>
  </w:p>
  <w:p w14:paraId="1A3CBECE" w14:textId="77777777" w:rsidR="00782CC0" w:rsidRDefault="00782CC0">
    <w:pPr>
      <w:pStyle w:val="Zhlav"/>
      <w:rPr>
        <w:noProof/>
        <w:lang w:val="en-US" w:eastAsia="ja-JP"/>
      </w:rPr>
    </w:pPr>
  </w:p>
  <w:p w14:paraId="277092C5" w14:textId="77777777" w:rsidR="00782CC0" w:rsidRDefault="00782CC0">
    <w:pPr>
      <w:pStyle w:val="Zhlav"/>
      <w:rPr>
        <w:noProof/>
        <w:lang w:val="en-US" w:eastAsia="ja-JP"/>
      </w:rPr>
    </w:pPr>
  </w:p>
  <w:p w14:paraId="24BB504E" w14:textId="77777777" w:rsidR="00782CC0" w:rsidRDefault="00782CC0">
    <w:pPr>
      <w:pStyle w:val="Zhlav"/>
      <w:rPr>
        <w:noProof/>
        <w:lang w:val="en-US" w:eastAsia="ja-JP"/>
      </w:rPr>
    </w:pPr>
  </w:p>
  <w:p w14:paraId="410497C7" w14:textId="77777777" w:rsidR="00782CC0" w:rsidRDefault="00782CC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777633"/>
    <w:multiLevelType w:val="multilevel"/>
    <w:tmpl w:val="9A8EC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56203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4C5"/>
    <w:rsid w:val="0000480C"/>
    <w:rsid w:val="00033D86"/>
    <w:rsid w:val="00043E35"/>
    <w:rsid w:val="00044668"/>
    <w:rsid w:val="00066C62"/>
    <w:rsid w:val="0007026C"/>
    <w:rsid w:val="0007114E"/>
    <w:rsid w:val="000E438C"/>
    <w:rsid w:val="000F0D39"/>
    <w:rsid w:val="0010566D"/>
    <w:rsid w:val="00124268"/>
    <w:rsid w:val="001347FD"/>
    <w:rsid w:val="001351EF"/>
    <w:rsid w:val="00141B6E"/>
    <w:rsid w:val="00152732"/>
    <w:rsid w:val="00190088"/>
    <w:rsid w:val="001E4FE4"/>
    <w:rsid w:val="001E6149"/>
    <w:rsid w:val="002004C5"/>
    <w:rsid w:val="002078CB"/>
    <w:rsid w:val="00222624"/>
    <w:rsid w:val="00235DCE"/>
    <w:rsid w:val="00243CA0"/>
    <w:rsid w:val="00276D6B"/>
    <w:rsid w:val="002D6282"/>
    <w:rsid w:val="002E3612"/>
    <w:rsid w:val="00321E8F"/>
    <w:rsid w:val="00331D95"/>
    <w:rsid w:val="0034608F"/>
    <w:rsid w:val="00380F1F"/>
    <w:rsid w:val="00385ED0"/>
    <w:rsid w:val="00402A9E"/>
    <w:rsid w:val="00430F25"/>
    <w:rsid w:val="004374EA"/>
    <w:rsid w:val="00442FE2"/>
    <w:rsid w:val="004626E8"/>
    <w:rsid w:val="00486300"/>
    <w:rsid w:val="004D171B"/>
    <w:rsid w:val="004D7DB4"/>
    <w:rsid w:val="005029E3"/>
    <w:rsid w:val="00502BEF"/>
    <w:rsid w:val="005342B2"/>
    <w:rsid w:val="00540537"/>
    <w:rsid w:val="00556465"/>
    <w:rsid w:val="00575133"/>
    <w:rsid w:val="005B6853"/>
    <w:rsid w:val="005C2BD0"/>
    <w:rsid w:val="005D3DB9"/>
    <w:rsid w:val="005E387A"/>
    <w:rsid w:val="00623495"/>
    <w:rsid w:val="00646865"/>
    <w:rsid w:val="00671830"/>
    <w:rsid w:val="00680944"/>
    <w:rsid w:val="006A6A76"/>
    <w:rsid w:val="006B22CE"/>
    <w:rsid w:val="006C4FFC"/>
    <w:rsid w:val="006E3956"/>
    <w:rsid w:val="006F3B62"/>
    <w:rsid w:val="00702C0D"/>
    <w:rsid w:val="007218F1"/>
    <w:rsid w:val="0074667B"/>
    <w:rsid w:val="00782CC0"/>
    <w:rsid w:val="007B6E44"/>
    <w:rsid w:val="007F0BE3"/>
    <w:rsid w:val="007F6FCC"/>
    <w:rsid w:val="00826E8E"/>
    <w:rsid w:val="00862C56"/>
    <w:rsid w:val="00884188"/>
    <w:rsid w:val="008E04EF"/>
    <w:rsid w:val="008E27A7"/>
    <w:rsid w:val="009554FB"/>
    <w:rsid w:val="00960E37"/>
    <w:rsid w:val="00990090"/>
    <w:rsid w:val="009B6D79"/>
    <w:rsid w:val="009E629B"/>
    <w:rsid w:val="009F3F9F"/>
    <w:rsid w:val="00A04911"/>
    <w:rsid w:val="00A1351A"/>
    <w:rsid w:val="00A172C5"/>
    <w:rsid w:val="00A31B9F"/>
    <w:rsid w:val="00A5561A"/>
    <w:rsid w:val="00A82D97"/>
    <w:rsid w:val="00AD3656"/>
    <w:rsid w:val="00AF0D1F"/>
    <w:rsid w:val="00AF6514"/>
    <w:rsid w:val="00B028C4"/>
    <w:rsid w:val="00B15CD8"/>
    <w:rsid w:val="00B52715"/>
    <w:rsid w:val="00B73FD1"/>
    <w:rsid w:val="00B833E0"/>
    <w:rsid w:val="00B934FF"/>
    <w:rsid w:val="00BD04D6"/>
    <w:rsid w:val="00BE1819"/>
    <w:rsid w:val="00BF05A2"/>
    <w:rsid w:val="00BF49AF"/>
    <w:rsid w:val="00C04577"/>
    <w:rsid w:val="00C14DE0"/>
    <w:rsid w:val="00C6493E"/>
    <w:rsid w:val="00CB07F7"/>
    <w:rsid w:val="00D13E57"/>
    <w:rsid w:val="00D41136"/>
    <w:rsid w:val="00D61B91"/>
    <w:rsid w:val="00D62385"/>
    <w:rsid w:val="00D955E7"/>
    <w:rsid w:val="00DC5FA7"/>
    <w:rsid w:val="00DE39B0"/>
    <w:rsid w:val="00E13D38"/>
    <w:rsid w:val="00E169FA"/>
    <w:rsid w:val="00E43398"/>
    <w:rsid w:val="00E54D71"/>
    <w:rsid w:val="00E97744"/>
    <w:rsid w:val="00EA1F08"/>
    <w:rsid w:val="00F0078F"/>
    <w:rsid w:val="00F11270"/>
    <w:rsid w:val="00F15613"/>
    <w:rsid w:val="00F161D0"/>
    <w:rsid w:val="00F30D51"/>
    <w:rsid w:val="00F41EC8"/>
    <w:rsid w:val="00F81C25"/>
    <w:rsid w:val="00F844C5"/>
    <w:rsid w:val="00F87132"/>
    <w:rsid w:val="00FA2F8E"/>
    <w:rsid w:val="00FA5E73"/>
    <w:rsid w:val="00FB21A4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,"/>
  <w:listSeparator w:val=";"/>
  <w14:docId w14:val="106820D9"/>
  <w15:docId w15:val="{6A099A5D-18A5-41CF-BB63-9DA4D2FC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862C56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nadpisChar">
    <w:name w:val="Podnadpis Char"/>
    <w:link w:val="Podnadpis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paragraph" w:customStyle="1" w:styleId="Zkladnodstavec">
    <w:name w:val="[Základní odstavec]"/>
    <w:basedOn w:val="Normln"/>
    <w:uiPriority w:val="99"/>
    <w:rsid w:val="00FA2F8E"/>
    <w:pPr>
      <w:autoSpaceDE w:val="0"/>
      <w:autoSpaceDN w:val="0"/>
      <w:adjustRightInd w:val="0"/>
      <w:spacing w:after="0" w:line="288" w:lineRule="auto"/>
      <w:contextualSpacing w:val="0"/>
      <w:jc w:val="left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D411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1136"/>
    <w:rPr>
      <w:rFonts w:ascii="Segoe UI" w:hAnsi="Segoe UI" w:cs="Segoe UI"/>
      <w:sz w:val="18"/>
      <w:szCs w:val="18"/>
      <w:lang w:eastAsia="en-US"/>
    </w:rPr>
  </w:style>
  <w:style w:type="paragraph" w:styleId="Odstavecseseznamem">
    <w:name w:val="List Paragraph"/>
    <w:basedOn w:val="Normln"/>
    <w:uiPriority w:val="34"/>
    <w:semiHidden/>
    <w:qFormat/>
    <w:rsid w:val="00556465"/>
    <w:pPr>
      <w:ind w:left="720"/>
    </w:pPr>
  </w:style>
  <w:style w:type="paragraph" w:styleId="Rozloendokumentu">
    <w:name w:val="Document Map"/>
    <w:basedOn w:val="Normln"/>
    <w:link w:val="RozloendokumentuChar"/>
    <w:uiPriority w:val="99"/>
    <w:semiHidden/>
    <w:rsid w:val="00BF0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BF05A2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F8713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87132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87132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8713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87132"/>
    <w:rPr>
      <w:rFonts w:ascii="Arial" w:hAnsi="Arial"/>
      <w:b/>
      <w:bCs/>
      <w:lang w:eastAsia="en-US"/>
    </w:rPr>
  </w:style>
  <w:style w:type="paragraph" w:customStyle="1" w:styleId="isselectedend">
    <w:name w:val="isselectedend"/>
    <w:basedOn w:val="Normln"/>
    <w:rsid w:val="0034608F"/>
    <w:pPr>
      <w:spacing w:before="100" w:beforeAutospacing="1" w:after="100" w:afterAutospacing="1" w:line="240" w:lineRule="auto"/>
      <w:contextualSpacing w:val="0"/>
      <w:jc w:val="left"/>
    </w:pPr>
    <w:rPr>
      <w:rFonts w:ascii="Times New Roman" w:eastAsia="Times New Roman" w:hAnsi="Times New Roman"/>
      <w:sz w:val="24"/>
      <w:szCs w:val="24"/>
      <w:lang w:eastAsia="zh-TW"/>
    </w:rPr>
  </w:style>
  <w:style w:type="character" w:styleId="Zdraznn">
    <w:name w:val="Emphasis"/>
    <w:basedOn w:val="Standardnpsmoodstavce"/>
    <w:uiPriority w:val="20"/>
    <w:qFormat/>
    <w:rsid w:val="0034608F"/>
    <w:rPr>
      <w:i/>
      <w:iCs/>
    </w:rPr>
  </w:style>
  <w:style w:type="character" w:styleId="Siln">
    <w:name w:val="Strong"/>
    <w:basedOn w:val="Standardnpsmoodstavce"/>
    <w:uiPriority w:val="22"/>
    <w:qFormat/>
    <w:rsid w:val="003460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UP_hlavickovy-papir_FF_cz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C:\Users\User\Desktop\UP_hlavickovy-papir_FF_cz.dot</Template>
  <TotalTime>3</TotalTime>
  <Pages>3</Pages>
  <Words>885</Words>
  <Characters>5224</Characters>
  <Application>Microsoft Office Word</Application>
  <DocSecurity>0</DocSecurity>
  <Lines>43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Kraus Filip</cp:lastModifiedBy>
  <cp:revision>2</cp:revision>
  <cp:lastPrinted>2018-04-11T18:12:00Z</cp:lastPrinted>
  <dcterms:created xsi:type="dcterms:W3CDTF">2026-09-08T20:16:00Z</dcterms:created>
  <dcterms:modified xsi:type="dcterms:W3CDTF">2026-09-08T20:16:00Z</dcterms:modified>
</cp:coreProperties>
</file>